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806" w:rsidRDefault="00522806" w:rsidP="00522806">
      <w:pPr>
        <w:jc w:val="center"/>
        <w:rPr>
          <w:b/>
          <w:sz w:val="32"/>
        </w:rPr>
      </w:pPr>
      <w:bookmarkStart w:id="0" w:name="_GoBack"/>
      <w:bookmarkEnd w:id="0"/>
      <w:r>
        <w:rPr>
          <w:rFonts w:ascii="Lucida Calligraphy" w:hAnsi="Lucida Calligraphy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FB908C" wp14:editId="05E51890">
                <wp:simplePos x="0" y="0"/>
                <wp:positionH relativeFrom="column">
                  <wp:posOffset>-551815</wp:posOffset>
                </wp:positionH>
                <wp:positionV relativeFrom="paragraph">
                  <wp:posOffset>-447040</wp:posOffset>
                </wp:positionV>
                <wp:extent cx="6798945" cy="9774555"/>
                <wp:effectExtent l="0" t="0" r="190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945" cy="9774555"/>
                          <a:chOff x="0" y="0"/>
                          <a:chExt cx="4737422" cy="6810028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59377" y="4156363"/>
                            <a:ext cx="4678045" cy="2653665"/>
                            <a:chOff x="0" y="0"/>
                            <a:chExt cx="4678326" cy="228600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7954"/>
                              <a:ext cx="4678326" cy="1648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61" y="0"/>
                              <a:ext cx="2009553" cy="2073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0" y="1033109"/>
                            <a:ext cx="46462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22806" w:rsidRPr="005857A7" w:rsidRDefault="00522806" w:rsidP="00522806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sz w:val="72"/>
                                  <w:szCs w:val="72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857A7">
                                <w:rPr>
                                  <w:rFonts w:ascii="Gill Sans MT" w:hAnsi="Gill Sans MT"/>
                                  <w:b/>
                                  <w:sz w:val="72"/>
                                  <w:szCs w:val="72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Fire Safety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59377" y="0"/>
                            <a:ext cx="4667003" cy="676893"/>
                            <a:chOff x="0" y="0"/>
                            <a:chExt cx="4667003" cy="676893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Barnardo's Sma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4473" y="0"/>
                              <a:ext cx="1092530" cy="593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C:\Users\marta.fojut\Desktop\Logo big Lottery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750"/>
                              <a:ext cx="878774" cy="653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Northern Ireland Fire and Rescue Servi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3" r="81929"/>
                            <a:stretch/>
                          </pic:blipFill>
                          <pic:spPr bwMode="auto">
                            <a:xfrm>
                              <a:off x="1864426" y="23750"/>
                              <a:ext cx="665018" cy="605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B908C" id="Group 16" o:spid="_x0000_s1026" style="position:absolute;left:0;text-align:left;margin-left:-43.45pt;margin-top:-35.2pt;width:535.35pt;height:769.65pt;z-index:-251657216;mso-width-relative:margin;mso-height-relative:margin" coordsize="47374,68100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">
                <v:group id="Group 3" o:spid="_x0000_s1027" style="position:absolute;left:593;top:41563;width:46781;height:26537" coordsize="46783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6379;width:46783;height:1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">
                    <v:imagedata r:id="rId9" o:title=""/>
                    <v:path arrowok="t"/>
                  </v:shape>
                  <v:shape id="Picture 2" o:spid="_x0000_s1029" type="#_x0000_t75" style="position:absolute;left:850;width:20096;height:2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">
                    <v:imagedata r:id="rId10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top:10331;width:4646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522806" w:rsidRPr="005857A7" w:rsidRDefault="00522806" w:rsidP="00522806">
                        <w:pPr>
                          <w:jc w:val="center"/>
                          <w:rPr>
                            <w:rFonts w:ascii="Gill Sans MT" w:hAnsi="Gill Sans MT"/>
                            <w:b/>
                            <w:sz w:val="72"/>
                            <w:szCs w:val="72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5857A7">
                          <w:rPr>
                            <w:rFonts w:ascii="Gill Sans MT" w:hAnsi="Gill Sans MT"/>
                            <w:b/>
                            <w:sz w:val="72"/>
                            <w:szCs w:val="72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Fire Safety </w:t>
                        </w:r>
                      </w:p>
                    </w:txbxContent>
                  </v:textbox>
                </v:shape>
                <v:group id="Group 15" o:spid="_x0000_s1031" style="position:absolute;left:593;width:46670;height:6768" coordsize="46670,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6" o:spid="_x0000_s1032" type="#_x0000_t75" alt="Barnardo's Small" style="position:absolute;left:35744;width:10926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">
                    <v:imagedata r:id="rId11" o:title="Barnardo's Small"/>
                    <v:path arrowok="t"/>
                  </v:shape>
                  <v:shape id="Picture 7" o:spid="_x0000_s1033" type="#_x0000_t75" style="position:absolute;top:237;width:8787;height:6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">
                    <v:imagedata r:id="rId12" o:title="Logo big Lottery"/>
                    <v:path arrowok="t"/>
                  </v:shape>
                  <v:shape id="Picture 5" o:spid="_x0000_s1034" type="#_x0000_t75" alt="Northern Ireland Fire and Rescue Service" style="position:absolute;left:18644;top:237;width:6650;height: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">
                    <v:imagedata r:id="rId13" o:title="Northern Ireland Fire and Rescue Service" cropleft="474f" cropright="53693f"/>
                    <v:path arrowok="t"/>
                  </v:shape>
                </v:group>
              </v:group>
            </w:pict>
          </mc:Fallback>
        </mc:AlternateContent>
      </w: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Default="00522806" w:rsidP="00522806">
      <w:pPr>
        <w:jc w:val="center"/>
        <w:rPr>
          <w:b/>
          <w:sz w:val="32"/>
        </w:rPr>
      </w:pPr>
    </w:p>
    <w:p w:rsidR="00522806" w:rsidRPr="00522806" w:rsidRDefault="00522806" w:rsidP="00522806">
      <w:pPr>
        <w:jc w:val="center"/>
        <w:rPr>
          <w:b/>
          <w:sz w:val="44"/>
        </w:rPr>
      </w:pPr>
      <w:r w:rsidRPr="00522806">
        <w:rPr>
          <w:b/>
          <w:sz w:val="44"/>
        </w:rPr>
        <w:t>Learn how your family can be prepared in case of a fire at home</w:t>
      </w:r>
    </w:p>
    <w:p w:rsidR="00522806" w:rsidRPr="00522806" w:rsidRDefault="00522806" w:rsidP="00522806">
      <w:pPr>
        <w:rPr>
          <w:rFonts w:ascii="Lucida Calligraphy" w:hAnsi="Lucida Calligraphy"/>
          <w:sz w:val="36"/>
        </w:rPr>
      </w:pPr>
    </w:p>
    <w:p w:rsidR="00522806" w:rsidRPr="00522806" w:rsidRDefault="00522806" w:rsidP="00522806">
      <w:pPr>
        <w:rPr>
          <w:rFonts w:ascii="Lucida Calligraphy" w:hAnsi="Lucida Calligraphy"/>
          <w:sz w:val="36"/>
        </w:rPr>
      </w:pPr>
    </w:p>
    <w:p w:rsidR="00522806" w:rsidRPr="00522806" w:rsidRDefault="002225F6" w:rsidP="00522806">
      <w:pPr>
        <w:spacing w:line="360" w:lineRule="auto"/>
        <w:jc w:val="center"/>
        <w:rPr>
          <w:b/>
          <w:sz w:val="44"/>
        </w:rPr>
      </w:pPr>
      <w:r>
        <w:rPr>
          <w:b/>
          <w:sz w:val="44"/>
        </w:rPr>
        <w:t xml:space="preserve">Holy Rosary </w:t>
      </w:r>
      <w:r w:rsidR="00522806" w:rsidRPr="00522806">
        <w:rPr>
          <w:b/>
          <w:sz w:val="44"/>
        </w:rPr>
        <w:t>Primary School</w:t>
      </w:r>
    </w:p>
    <w:p w:rsidR="00522806" w:rsidRPr="00522806" w:rsidRDefault="002225F6" w:rsidP="00522806">
      <w:pPr>
        <w:spacing w:line="360" w:lineRule="auto"/>
        <w:jc w:val="center"/>
        <w:rPr>
          <w:sz w:val="44"/>
        </w:rPr>
      </w:pPr>
      <w:r>
        <w:rPr>
          <w:sz w:val="44"/>
        </w:rPr>
        <w:t>Friday 19.01.2018</w:t>
      </w:r>
    </w:p>
    <w:p w:rsidR="00522806" w:rsidRPr="00135D05" w:rsidRDefault="00522806" w:rsidP="00522806">
      <w:pPr>
        <w:spacing w:line="360" w:lineRule="auto"/>
        <w:jc w:val="center"/>
        <w:rPr>
          <w:sz w:val="32"/>
        </w:rPr>
      </w:pPr>
      <w:r w:rsidRPr="00522806">
        <w:rPr>
          <w:sz w:val="44"/>
        </w:rPr>
        <w:t>9.</w:t>
      </w:r>
      <w:r w:rsidR="002225F6">
        <w:rPr>
          <w:sz w:val="44"/>
        </w:rPr>
        <w:t>15</w:t>
      </w:r>
      <w:r w:rsidRPr="00522806">
        <w:rPr>
          <w:sz w:val="44"/>
        </w:rPr>
        <w:t>am – 10.</w:t>
      </w:r>
      <w:r w:rsidR="002225F6">
        <w:rPr>
          <w:sz w:val="44"/>
        </w:rPr>
        <w:t>00</w:t>
      </w:r>
      <w:r w:rsidRPr="00522806">
        <w:rPr>
          <w:sz w:val="44"/>
        </w:rPr>
        <w:t>am</w:t>
      </w:r>
    </w:p>
    <w:p w:rsidR="00E85938" w:rsidRDefault="00E85938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/>
    <w:p w:rsidR="00522806" w:rsidRDefault="00522806" w:rsidP="00522806">
      <w:pPr>
        <w:jc w:val="center"/>
        <w:rPr>
          <w:rFonts w:ascii="Lucida Calligraphy" w:hAnsi="Lucida Calligraphy"/>
          <w:b/>
          <w:sz w:val="28"/>
        </w:rPr>
      </w:pPr>
      <w:r>
        <w:rPr>
          <w:rFonts w:ascii="Lucida Calligraphy" w:hAnsi="Lucida Calligraphy"/>
          <w:b/>
          <w:sz w:val="28"/>
        </w:rPr>
        <w:t xml:space="preserve">        </w:t>
      </w:r>
    </w:p>
    <w:p w:rsidR="00522806" w:rsidRPr="00522806" w:rsidRDefault="00522806" w:rsidP="00522806">
      <w:pPr>
        <w:jc w:val="center"/>
        <w:rPr>
          <w:rFonts w:ascii="Lucida Calligraphy" w:hAnsi="Lucida Calligraphy"/>
          <w:b/>
          <w:sz w:val="32"/>
        </w:rPr>
      </w:pPr>
      <w:r>
        <w:rPr>
          <w:rFonts w:ascii="Lucida Calligraphy" w:hAnsi="Lucida Calligraphy"/>
          <w:b/>
          <w:sz w:val="32"/>
        </w:rPr>
        <w:t xml:space="preserve">            </w:t>
      </w:r>
      <w:r w:rsidRPr="00522806">
        <w:rPr>
          <w:rFonts w:ascii="Lucida Calligraphy" w:hAnsi="Lucida Calligraphy"/>
          <w:b/>
          <w:sz w:val="32"/>
        </w:rPr>
        <w:t>Contact:</w:t>
      </w:r>
    </w:p>
    <w:p w:rsidR="00522806" w:rsidRPr="00522806" w:rsidRDefault="00522806" w:rsidP="00522806">
      <w:pPr>
        <w:jc w:val="center"/>
        <w:rPr>
          <w:sz w:val="28"/>
        </w:rPr>
      </w:pPr>
      <w:r w:rsidRPr="00522806">
        <w:rPr>
          <w:rFonts w:ascii="Lucida Calligraphy" w:hAnsi="Lucida Calligraphy"/>
          <w:b/>
          <w:sz w:val="32"/>
        </w:rPr>
        <w:t xml:space="preserve">                          </w:t>
      </w:r>
      <w:r>
        <w:rPr>
          <w:rFonts w:ascii="Lucida Calligraphy" w:hAnsi="Lucida Calligraphy"/>
          <w:b/>
          <w:sz w:val="32"/>
        </w:rPr>
        <w:t xml:space="preserve">                  </w:t>
      </w:r>
      <w:r w:rsidRPr="00522806">
        <w:rPr>
          <w:rFonts w:ascii="Lucida Calligraphy" w:hAnsi="Lucida Calligraphy"/>
          <w:b/>
          <w:sz w:val="32"/>
        </w:rPr>
        <w:t>Marta Fojut 07725625454</w:t>
      </w:r>
    </w:p>
    <w:sectPr w:rsidR="00522806" w:rsidRPr="00522806" w:rsidSect="00522806">
      <w:pgSz w:w="11906" w:h="16838"/>
      <w:pgMar w:top="1440" w:right="991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06"/>
    <w:rsid w:val="002225F6"/>
    <w:rsid w:val="00522806"/>
    <w:rsid w:val="006B7360"/>
    <w:rsid w:val="00E8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76BD5F-6DDD-4D1C-B873-AED9AC6B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806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35314385</Template>
  <TotalTime>1</TotalTime>
  <Pages>1</Pages>
  <Words>37</Words>
  <Characters>216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Fojut</dc:creator>
  <cp:lastModifiedBy>C Ward</cp:lastModifiedBy>
  <cp:revision>2</cp:revision>
  <dcterms:created xsi:type="dcterms:W3CDTF">2018-01-11T16:07:00Z</dcterms:created>
  <dcterms:modified xsi:type="dcterms:W3CDTF">2018-01-11T16:07:00Z</dcterms:modified>
</cp:coreProperties>
</file>